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2B0795" w14:paraId="3AAA6833" w14:textId="77777777" w:rsidTr="178ACA88">
        <w:trPr>
          <w:trHeight w:hRule="exact" w:val="10152"/>
        </w:trPr>
        <w:tc>
          <w:tcPr>
            <w:tcW w:w="6192" w:type="dxa"/>
          </w:tcPr>
          <w:p w14:paraId="12136FEF" w14:textId="77777777" w:rsidR="009320EE" w:rsidRDefault="044337B2" w:rsidP="00713AF6">
            <w:pPr>
              <w:pStyle w:val="TOCHeading"/>
              <w:spacing w:after="0"/>
            </w:pPr>
            <w:r>
              <w:t xml:space="preserve">Emergencies </w:t>
            </w:r>
          </w:p>
          <w:p w14:paraId="58142F91" w14:textId="02414238" w:rsidR="00A8239F" w:rsidRDefault="044337B2" w:rsidP="00713AF6">
            <w:pPr>
              <w:pStyle w:val="NoSpacing"/>
            </w:pPr>
            <w:r>
              <w:t xml:space="preserve">In case of emergency, </w:t>
            </w:r>
            <w:r w:rsidR="00450F7A">
              <w:t>a chaperone will call 911 if they have cell service.  If they</w:t>
            </w:r>
            <w:r>
              <w:t xml:space="preserve"> are out of cell range, </w:t>
            </w:r>
            <w:r w:rsidR="00450F7A">
              <w:t xml:space="preserve">they will try to </w:t>
            </w:r>
            <w:r>
              <w:t>get to the nearest ranger station.  In an event that a group member is stuck or i</w:t>
            </w:r>
            <w:r w:rsidR="00450F7A">
              <w:t xml:space="preserve">njured and cannot be moved </w:t>
            </w:r>
            <w:r>
              <w:t>two chaperones</w:t>
            </w:r>
            <w:r w:rsidR="00450F7A">
              <w:t xml:space="preserve"> will be sent</w:t>
            </w:r>
            <w:r>
              <w:t xml:space="preserve"> out to find help.  No matte</w:t>
            </w:r>
            <w:r w:rsidR="00450F7A">
              <w:t xml:space="preserve">r what the situation we will </w:t>
            </w:r>
            <w:r>
              <w:t>not separate the group.</w:t>
            </w:r>
          </w:p>
          <w:p w14:paraId="1C9603BC" w14:textId="421A0F47" w:rsidR="00713AF6" w:rsidRDefault="00713AF6">
            <w:pPr>
              <w:pStyle w:val="NoSpacing"/>
            </w:pPr>
          </w:p>
          <w:p w14:paraId="7CFAF8E2" w14:textId="044C6D68" w:rsidR="00713AF6" w:rsidRDefault="00713AF6" w:rsidP="00713AF6">
            <w:pPr>
              <w:pStyle w:val="TOCHeading"/>
              <w:spacing w:after="0"/>
            </w:pPr>
            <w:r>
              <w:t>Chaperones</w:t>
            </w:r>
          </w:p>
          <w:p w14:paraId="63C1AE4A" w14:textId="5E6BB8AC" w:rsidR="00713AF6" w:rsidRPr="00713AF6" w:rsidRDefault="00713AF6" w:rsidP="00713AF6">
            <w:pPr>
              <w:spacing w:after="0"/>
            </w:pPr>
            <w:r>
              <w:t xml:space="preserve">Lee Johnson – lee.johnson@wdbqschools.org, Callie </w:t>
            </w:r>
            <w:proofErr w:type="spellStart"/>
            <w:r>
              <w:t>Leytem</w:t>
            </w:r>
            <w:proofErr w:type="spellEnd"/>
            <w:r>
              <w:t xml:space="preserve"> – callie.leytem@wdbqschools.org, Emma Horst – emma.horst@wdbqschools.org, Cassie </w:t>
            </w:r>
            <w:proofErr w:type="spellStart"/>
            <w:r>
              <w:t>Leitzen</w:t>
            </w:r>
            <w:proofErr w:type="spellEnd"/>
            <w:r>
              <w:t xml:space="preserve"> – cassie.leitzen@wdbqschools.org, Jennifer </w:t>
            </w:r>
            <w:proofErr w:type="spellStart"/>
            <w:r>
              <w:t>Cartee</w:t>
            </w:r>
            <w:proofErr w:type="spellEnd"/>
            <w:r>
              <w:t xml:space="preserve"> – Jennifer.cartee@wdbqschools.org, </w:t>
            </w:r>
            <w:proofErr w:type="spellStart"/>
            <w:r>
              <w:t>Stephani</w:t>
            </w:r>
            <w:proofErr w:type="spellEnd"/>
            <w:r>
              <w:t xml:space="preserve"> Escobedo-Vega – stephani.escobado-vega@wdbqschools.org, Kayla Pins – kayla.pins@wdbqschools.org, Cece Zangara</w:t>
            </w:r>
          </w:p>
          <w:p w14:paraId="615962B1" w14:textId="77777777" w:rsidR="00713AF6" w:rsidRPr="001856AD" w:rsidRDefault="00713AF6" w:rsidP="044337B2">
            <w:pPr>
              <w:pStyle w:val="NoSpacing"/>
              <w:rPr>
                <w:sz w:val="28"/>
                <w:szCs w:val="58"/>
              </w:rPr>
            </w:pPr>
          </w:p>
          <w:p w14:paraId="72DA53BF" w14:textId="0F58EBC3" w:rsidR="002B0795" w:rsidRDefault="044337B2" w:rsidP="044337B2">
            <w:pPr>
              <w:pStyle w:val="NoSpacing"/>
              <w:rPr>
                <w:sz w:val="58"/>
                <w:szCs w:val="58"/>
              </w:rPr>
            </w:pPr>
            <w:r w:rsidRPr="044337B2">
              <w:rPr>
                <w:sz w:val="58"/>
                <w:szCs w:val="58"/>
              </w:rPr>
              <w:t>Commitment</w:t>
            </w:r>
          </w:p>
          <w:p w14:paraId="46D04E19" w14:textId="77777777" w:rsidR="00A8239F" w:rsidRDefault="178ACA88">
            <w:pPr>
              <w:pStyle w:val="NoSpacing"/>
            </w:pPr>
            <w:r>
              <w:t xml:space="preserve">I understand that I am asking </w:t>
            </w:r>
            <w:proofErr w:type="gramStart"/>
            <w:r>
              <w:t>a lot</w:t>
            </w:r>
            <w:proofErr w:type="gramEnd"/>
            <w:r>
              <w:t xml:space="preserve"> of the s</w:t>
            </w:r>
            <w:r w:rsidR="00450F7A">
              <w:t>tudents</w:t>
            </w:r>
            <w:r>
              <w:t>, but in the past we have had issues with commitment.  Therefore, I am asking that each of you sign a contract indicating that you ar</w:t>
            </w:r>
            <w:r w:rsidR="00450F7A">
              <w:t>e committed to this trip</w:t>
            </w:r>
            <w:r>
              <w:t xml:space="preserve">.  If an emergency arises, I completely understand why you may need to back out of the trip; however, if you decide to back out of the trip I am asking that you pay your fees at $450.  </w:t>
            </w:r>
            <w:r w:rsidR="00450F7A">
              <w:t xml:space="preserve">Since this trip is divided equally amongst students, I will not charge the other 23 students more because you backed out. </w:t>
            </w:r>
            <w:r>
              <w:t xml:space="preserve"> I start making payments and reservations almost instantly once I know who is going on the trip.  If </w:t>
            </w:r>
            <w:r w:rsidR="00450F7A">
              <w:t>you are still exited and wanting</w:t>
            </w:r>
            <w:r>
              <w:t xml:space="preserve"> to go on the trip of a lifetime then </w:t>
            </w:r>
            <w:r w:rsidR="00450F7A">
              <w:t>get ready for round 3.</w:t>
            </w:r>
            <w:r>
              <w:t xml:space="preserve">   </w:t>
            </w:r>
          </w:p>
          <w:p w14:paraId="20EF254F" w14:textId="77777777" w:rsidR="00713AF6" w:rsidRPr="001856AD" w:rsidRDefault="00713AF6" w:rsidP="00713AF6">
            <w:pPr>
              <w:pStyle w:val="TOCHeading"/>
              <w:rPr>
                <w:sz w:val="32"/>
              </w:rPr>
            </w:pPr>
          </w:p>
          <w:p w14:paraId="4050E362" w14:textId="725BD949" w:rsidR="00713AF6" w:rsidRDefault="00713AF6" w:rsidP="00713AF6">
            <w:pPr>
              <w:pStyle w:val="TOCHeading"/>
              <w:spacing w:after="0"/>
            </w:pPr>
            <w:r>
              <w:t>Questions</w:t>
            </w:r>
          </w:p>
          <w:p w14:paraId="1DD0B08A" w14:textId="156E43B4" w:rsidR="00713AF6" w:rsidRPr="00713AF6" w:rsidRDefault="00713AF6" w:rsidP="00713AF6">
            <w:r>
              <w:t xml:space="preserve">Contact Cece Zangara – </w:t>
            </w:r>
            <w:hyperlink r:id="rId8" w:history="1">
              <w:r w:rsidRPr="002C754F">
                <w:rPr>
                  <w:rStyle w:val="Hyperlink"/>
                </w:rPr>
                <w:t>Cecelia.zangara@wdbqschools.org</w:t>
              </w:r>
            </w:hyperlink>
            <w:r>
              <w:t xml:space="preserve"> </w:t>
            </w:r>
          </w:p>
          <w:p w14:paraId="0EB9DC19" w14:textId="030DE329" w:rsidR="00713AF6" w:rsidRPr="00A8239F" w:rsidRDefault="00713AF6">
            <w:pPr>
              <w:pStyle w:val="NoSpacing"/>
            </w:pPr>
          </w:p>
        </w:tc>
        <w:tc>
          <w:tcPr>
            <w:tcW w:w="864" w:type="dxa"/>
          </w:tcPr>
          <w:p w14:paraId="0B3D6E5F" w14:textId="77777777" w:rsidR="002B0795" w:rsidRDefault="002B0795">
            <w:pPr>
              <w:pStyle w:val="NoSpacing"/>
            </w:pPr>
          </w:p>
        </w:tc>
        <w:tc>
          <w:tcPr>
            <w:tcW w:w="864" w:type="dxa"/>
          </w:tcPr>
          <w:p w14:paraId="4EBFEA55" w14:textId="647BBFBA" w:rsidR="002B0795" w:rsidRDefault="002B079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2B0795" w14:paraId="5C02E72D" w14:textId="77777777" w:rsidTr="178ACA88">
              <w:trPr>
                <w:trHeight w:val="4363"/>
              </w:trPr>
              <w:tc>
                <w:tcPr>
                  <w:tcW w:w="5000" w:type="pct"/>
                  <w:vAlign w:val="bottom"/>
                </w:tcPr>
                <w:p w14:paraId="338DA515" w14:textId="30FC5846" w:rsidR="002B0795" w:rsidRDefault="178ACA88">
                  <w:pPr>
                    <w:pStyle w:val="Title"/>
                  </w:pPr>
                  <w:r>
                    <w:t xml:space="preserve">Utah 2018 </w:t>
                  </w:r>
                  <w:r w:rsidR="00A446C3">
                    <w:t>– Student Book</w:t>
                  </w:r>
                  <w:r w:rsidR="00830907">
                    <w:t>let</w:t>
                  </w:r>
                </w:p>
              </w:tc>
            </w:tr>
            <w:tr w:rsidR="002B0795" w14:paraId="429576C8" w14:textId="77777777" w:rsidTr="178ACA88">
              <w:trPr>
                <w:trHeight w:val="3989"/>
              </w:trPr>
              <w:tc>
                <w:tcPr>
                  <w:tcW w:w="5000" w:type="pct"/>
                  <w:vAlign w:val="center"/>
                </w:tcPr>
                <w:p w14:paraId="280AD4E1" w14:textId="3A21FD7D" w:rsidR="002B0795" w:rsidRDefault="002B0795">
                  <w:pPr>
                    <w:pStyle w:val="NoSpacing"/>
                    <w:jc w:val="center"/>
                  </w:pPr>
                  <w:r>
                    <w:rPr>
                      <w:noProof/>
                      <w:lang w:eastAsia="en-US"/>
                    </w:rPr>
                    <w:drawing>
                      <wp:anchor distT="0" distB="0" distL="114300" distR="114300" simplePos="0" relativeHeight="251658240" behindDoc="0" locked="0" layoutInCell="1" allowOverlap="1" wp14:anchorId="1733EE48" wp14:editId="694F6C24">
                        <wp:simplePos x="0" y="0"/>
                        <wp:positionH relativeFrom="column">
                          <wp:align>left</wp:align>
                        </wp:positionH>
                        <wp:positionV relativeFrom="paragraph">
                          <wp:posOffset>0</wp:posOffset>
                        </wp:positionV>
                        <wp:extent cx="4572000" cy="2286000"/>
                        <wp:effectExtent l="0" t="0" r="0" b="0"/>
                        <wp:wrapNone/>
                        <wp:docPr id="303005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14:sizeRelH relativeFrom="page">
                          <wp14:pctWidth>0</wp14:pctWidth>
                        </wp14:sizeRelH>
                        <wp14:sizeRelV relativeFrom="page">
                          <wp14:pctHeight>0</wp14:pctHeight>
                        </wp14:sizeRelV>
                      </wp:anchor>
                    </w:drawing>
                  </w:r>
                </w:p>
              </w:tc>
            </w:tr>
            <w:tr w:rsidR="002B0795" w14:paraId="6D6C044D" w14:textId="77777777" w:rsidTr="178ACA88">
              <w:trPr>
                <w:trHeight w:val="1800"/>
              </w:trPr>
              <w:tc>
                <w:tcPr>
                  <w:tcW w:w="5000" w:type="pct"/>
                </w:tcPr>
                <w:p w14:paraId="7AFAB596" w14:textId="77777777" w:rsidR="002B0795" w:rsidRDefault="001856AD">
                  <w:pPr>
                    <w:pStyle w:val="Organization"/>
                  </w:pPr>
                  <w:sdt>
                    <w:sdtPr>
                      <w:alias w:val="Company Name"/>
                      <w:tag w:val=""/>
                      <w:id w:val="703292134"/>
                      <w:placeholder>
                        <w:docPart w:val="6350EE35A9004352A4BA95A24AEEDF28"/>
                      </w:placeholder>
                      <w:dataBinding w:prefixMappings="xmlns:ns0='http://schemas.openxmlformats.org/officeDocument/2006/extended-properties' " w:xpath="/ns0:Properties[1]/ns0:Company[1]" w:storeItemID="{6668398D-A668-4E3E-A5EB-62B293D839F1}"/>
                      <w15:appearance w15:val="hidden"/>
                      <w:text/>
                    </w:sdtPr>
                    <w:sdtEndPr/>
                    <w:sdtContent>
                      <w:r w:rsidR="0030609B">
                        <w:t>Backpacking Bobcats</w:t>
                      </w:r>
                    </w:sdtContent>
                  </w:sdt>
                </w:p>
                <w:p w14:paraId="7F154103" w14:textId="77777777" w:rsidR="002B0795" w:rsidRDefault="044337B2" w:rsidP="044337B2">
                  <w:pPr>
                    <w:pStyle w:val="Subtitle"/>
                  </w:pPr>
                  <w:r>
                    <w:t>Utah National Parks 2018</w:t>
                  </w:r>
                </w:p>
              </w:tc>
            </w:tr>
          </w:tbl>
          <w:p w14:paraId="63EDF3AF" w14:textId="77777777" w:rsidR="002B0795" w:rsidRDefault="002B0795">
            <w:pPr>
              <w:pStyle w:val="NoSpacing"/>
            </w:pPr>
          </w:p>
        </w:tc>
      </w:tr>
    </w:tbl>
    <w:p w14:paraId="366C4E62" w14:textId="77777777" w:rsidR="002B0795" w:rsidRDefault="002B079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B0795" w14:paraId="4EA34912" w14:textId="77777777" w:rsidTr="178ACA88">
        <w:trPr>
          <w:trHeight w:hRule="exact" w:val="9792"/>
        </w:trPr>
        <w:tc>
          <w:tcPr>
            <w:tcW w:w="6192" w:type="dxa"/>
          </w:tcPr>
          <w:p w14:paraId="7407E7FB" w14:textId="77777777" w:rsidR="002B0795" w:rsidRDefault="044337B2">
            <w:pPr>
              <w:pStyle w:val="TOCHeading"/>
            </w:pPr>
            <w:r>
              <w:lastRenderedPageBreak/>
              <w:t>Table of Contents</w:t>
            </w:r>
          </w:p>
          <w:p w14:paraId="6E5B74FA" w14:textId="0DDABF3C" w:rsidR="002B0795" w:rsidRDefault="0030609B" w:rsidP="044337B2">
            <w:pPr>
              <w:pStyle w:val="TOC1"/>
              <w:rPr>
                <w:rStyle w:val="TOCNumbers"/>
              </w:rPr>
            </w:pPr>
            <w:r>
              <w:t xml:space="preserve">Overview of </w:t>
            </w:r>
            <w:r w:rsidR="007B120D">
              <w:t>student r</w:t>
            </w:r>
            <w:r>
              <w:t>oles</w:t>
            </w:r>
            <w:r w:rsidR="00AA1C2D">
              <w:tab/>
            </w:r>
            <w:r w:rsidR="00AA1C2D">
              <w:rPr>
                <w:rStyle w:val="TOCNumbers"/>
              </w:rPr>
              <w:t>1</w:t>
            </w:r>
          </w:p>
          <w:p w14:paraId="45A39122" w14:textId="77777777" w:rsidR="002B0795" w:rsidRDefault="0030609B">
            <w:pPr>
              <w:pStyle w:val="TOC1"/>
            </w:pPr>
            <w:r>
              <w:t xml:space="preserve">       Practice Hikes</w:t>
            </w:r>
            <w:r w:rsidR="00AA1C2D">
              <w:tab/>
            </w:r>
            <w:r w:rsidR="00E423CF">
              <w:rPr>
                <w:rStyle w:val="TOCNumbers"/>
              </w:rPr>
              <w:t>1</w:t>
            </w:r>
          </w:p>
          <w:p w14:paraId="2F039800" w14:textId="77777777" w:rsidR="002B0795" w:rsidRDefault="0030609B" w:rsidP="044337B2">
            <w:pPr>
              <w:pStyle w:val="TOC2"/>
              <w:ind w:left="0"/>
              <w:rPr>
                <w:rStyle w:val="TOCNumbers"/>
              </w:rPr>
            </w:pPr>
            <w:r>
              <w:t xml:space="preserve">       Practice Overnight</w:t>
            </w:r>
            <w:r w:rsidR="00AA1C2D">
              <w:tab/>
            </w:r>
            <w:r w:rsidR="00AA1C2D">
              <w:rPr>
                <w:rStyle w:val="TOCNumbers"/>
              </w:rPr>
              <w:t>2</w:t>
            </w:r>
          </w:p>
          <w:p w14:paraId="37EAF8E4" w14:textId="77777777" w:rsidR="00E423CF" w:rsidRPr="00E423CF" w:rsidRDefault="178ACA88" w:rsidP="00E423CF">
            <w:r>
              <w:t xml:space="preserve">       Chores………………..………………………………………………………………………</w:t>
            </w:r>
            <w:r w:rsidRPr="178ACA88">
              <w:rPr>
                <w:rStyle w:val="TOCNumbers"/>
              </w:rPr>
              <w:t>2</w:t>
            </w:r>
          </w:p>
          <w:p w14:paraId="4C5B01D8" w14:textId="77777777" w:rsidR="002B0795" w:rsidRDefault="0030609B">
            <w:pPr>
              <w:pStyle w:val="TOC1"/>
            </w:pPr>
            <w:r>
              <w:t>Discipline Procedure</w:t>
            </w:r>
            <w:r w:rsidR="00AA1C2D">
              <w:tab/>
            </w:r>
            <w:r w:rsidR="00AA1C2D">
              <w:rPr>
                <w:rStyle w:val="TOCNumbers"/>
              </w:rPr>
              <w:t>3</w:t>
            </w:r>
          </w:p>
          <w:p w14:paraId="5A628C17" w14:textId="77777777" w:rsidR="002B0795" w:rsidRDefault="0030609B" w:rsidP="044337B2">
            <w:pPr>
              <w:pStyle w:val="TOC1"/>
              <w:rPr>
                <w:rStyle w:val="TOCNumbers"/>
              </w:rPr>
            </w:pPr>
            <w:r>
              <w:t>Trip Itinerary</w:t>
            </w:r>
            <w:r w:rsidR="00AA1C2D">
              <w:tab/>
            </w:r>
            <w:r w:rsidR="00AA1C2D">
              <w:rPr>
                <w:rStyle w:val="TOCNumbers"/>
              </w:rPr>
              <w:t>4</w:t>
            </w:r>
            <w:r w:rsidR="00844740">
              <w:rPr>
                <w:rStyle w:val="TOCNumbers"/>
              </w:rPr>
              <w:t>-5</w:t>
            </w:r>
          </w:p>
          <w:p w14:paraId="0A933A5A" w14:textId="77777777" w:rsidR="002B0795" w:rsidRDefault="0030609B" w:rsidP="044337B2">
            <w:pPr>
              <w:pStyle w:val="TOC2"/>
              <w:ind w:left="0"/>
              <w:rPr>
                <w:rStyle w:val="TOCNumbers"/>
              </w:rPr>
            </w:pPr>
            <w:r>
              <w:t>Equipment</w:t>
            </w:r>
            <w:r w:rsidR="00AA1C2D">
              <w:tab/>
            </w:r>
            <w:r w:rsidR="00CA585C">
              <w:rPr>
                <w:rStyle w:val="TOCNumbers"/>
              </w:rPr>
              <w:t>5</w:t>
            </w:r>
          </w:p>
          <w:p w14:paraId="4D325534" w14:textId="0F89CD8E" w:rsidR="009320EE" w:rsidRDefault="009320EE" w:rsidP="044337B2">
            <w:pPr>
              <w:pStyle w:val="TOC2"/>
              <w:ind w:left="0"/>
              <w:rPr>
                <w:rStyle w:val="TOCNumbers"/>
              </w:rPr>
            </w:pPr>
            <w:r>
              <w:t xml:space="preserve">     Group Equipment</w:t>
            </w:r>
            <w:r>
              <w:tab/>
            </w:r>
            <w:r w:rsidR="00F05112">
              <w:rPr>
                <w:rStyle w:val="TOCNumbers"/>
              </w:rPr>
              <w:t>5</w:t>
            </w:r>
          </w:p>
          <w:p w14:paraId="67C9523A" w14:textId="77777777" w:rsidR="002B0795" w:rsidRDefault="0030609B">
            <w:pPr>
              <w:pStyle w:val="TOC1"/>
              <w:rPr>
                <w:rStyle w:val="TOCNumbers"/>
              </w:rPr>
            </w:pPr>
            <w:r>
              <w:t>Emergencies</w:t>
            </w:r>
            <w:r w:rsidR="00AA1C2D">
              <w:tab/>
            </w:r>
            <w:r w:rsidR="00844740">
              <w:rPr>
                <w:rStyle w:val="TOCNumbers"/>
              </w:rPr>
              <w:t>6</w:t>
            </w:r>
          </w:p>
          <w:p w14:paraId="08AF018B" w14:textId="4FC448E0" w:rsidR="00F05112" w:rsidRDefault="00F05112" w:rsidP="00F05112">
            <w:pPr>
              <w:rPr>
                <w:rStyle w:val="TOCNumbers"/>
              </w:rPr>
            </w:pPr>
            <w:r>
              <w:t>C</w:t>
            </w:r>
            <w:r w:rsidR="001856AD">
              <w:t>haperones...</w:t>
            </w:r>
            <w:bookmarkStart w:id="0" w:name="_GoBack"/>
            <w:bookmarkEnd w:id="0"/>
            <w:r>
              <w:t>……………………………………………………………………………………</w:t>
            </w:r>
            <w:r>
              <w:rPr>
                <w:rStyle w:val="TOCNumbers"/>
              </w:rPr>
              <w:t>6</w:t>
            </w:r>
          </w:p>
          <w:p w14:paraId="3CDAEA4B" w14:textId="7805B36B" w:rsidR="001856AD" w:rsidRDefault="001856AD" w:rsidP="001856AD">
            <w:pPr>
              <w:pStyle w:val="TOC1"/>
              <w:rPr>
                <w:rStyle w:val="TOCNumbers"/>
              </w:rPr>
            </w:pPr>
            <w:r>
              <w:t>Commitment……………………………………………………………………………………..</w:t>
            </w:r>
            <w:r>
              <w:rPr>
                <w:rStyle w:val="TOCNumbers"/>
              </w:rPr>
              <w:t>6</w:t>
            </w:r>
          </w:p>
          <w:p w14:paraId="1EFB82CF" w14:textId="66BBDAC3" w:rsidR="001856AD" w:rsidRPr="00F05112" w:rsidRDefault="001856AD" w:rsidP="001856AD">
            <w:r>
              <w:t>Question …….</w:t>
            </w:r>
            <w:r>
              <w:t xml:space="preserve"> ……………………………………………………………………………………</w:t>
            </w:r>
            <w:r>
              <w:rPr>
                <w:rStyle w:val="TOCNumbers"/>
              </w:rPr>
              <w:t>6</w:t>
            </w:r>
          </w:p>
        </w:tc>
        <w:tc>
          <w:tcPr>
            <w:tcW w:w="864" w:type="dxa"/>
          </w:tcPr>
          <w:p w14:paraId="31D60DA6" w14:textId="77777777" w:rsidR="002B0795" w:rsidRDefault="002B0795">
            <w:pPr>
              <w:pStyle w:val="NoSpacing"/>
            </w:pPr>
          </w:p>
        </w:tc>
        <w:tc>
          <w:tcPr>
            <w:tcW w:w="864" w:type="dxa"/>
          </w:tcPr>
          <w:p w14:paraId="7BD679F5" w14:textId="77777777" w:rsidR="002B0795" w:rsidRDefault="002B0795">
            <w:pPr>
              <w:pStyle w:val="NoSpacing"/>
            </w:pPr>
          </w:p>
        </w:tc>
        <w:tc>
          <w:tcPr>
            <w:tcW w:w="6192" w:type="dxa"/>
          </w:tcPr>
          <w:p w14:paraId="39F47322" w14:textId="6C880AE0" w:rsidR="00567381" w:rsidRDefault="00567381" w:rsidP="00844740">
            <w:pPr>
              <w:pStyle w:val="Heading2"/>
              <w:spacing w:after="0" w:line="240" w:lineRule="auto"/>
              <w:rPr>
                <w:vertAlign w:val="superscript"/>
              </w:rPr>
            </w:pPr>
            <w:r>
              <w:t>Day 8 – June 16</w:t>
            </w:r>
            <w:r w:rsidRPr="044337B2">
              <w:rPr>
                <w:vertAlign w:val="superscript"/>
              </w:rPr>
              <w:t>th</w:t>
            </w:r>
          </w:p>
          <w:p w14:paraId="00556B7C" w14:textId="77777777" w:rsidR="00567381" w:rsidRDefault="00567381" w:rsidP="00567381">
            <w:pPr>
              <w:spacing w:after="0" w:line="240" w:lineRule="auto"/>
            </w:pPr>
            <w:r>
              <w:t xml:space="preserve">Capitol Reef - Rim overlook hike (5 mi). Drive to Canyonlands National Park (2.5 </w:t>
            </w:r>
            <w:proofErr w:type="spellStart"/>
            <w:r>
              <w:t>hrs</w:t>
            </w:r>
            <w:proofErr w:type="spellEnd"/>
            <w:r>
              <w:t>). Hike Cave Spring Trail (1mi) or The join trail (2mi)</w:t>
            </w:r>
          </w:p>
          <w:p w14:paraId="6E11B858" w14:textId="026D6626" w:rsidR="00844740" w:rsidRDefault="044337B2" w:rsidP="00567381">
            <w:pPr>
              <w:pStyle w:val="Heading2"/>
              <w:spacing w:before="0" w:after="0" w:line="240" w:lineRule="auto"/>
            </w:pPr>
            <w:r>
              <w:t>Day 9 – June 17</w:t>
            </w:r>
            <w:r w:rsidRPr="044337B2">
              <w:rPr>
                <w:vertAlign w:val="superscript"/>
              </w:rPr>
              <w:t>th</w:t>
            </w:r>
            <w:r>
              <w:t xml:space="preserve"> </w:t>
            </w:r>
          </w:p>
          <w:p w14:paraId="38D9EA0D" w14:textId="3566B116" w:rsidR="00844740" w:rsidRDefault="00570DC3" w:rsidP="00844740">
            <w:pPr>
              <w:spacing w:after="0" w:line="240" w:lineRule="auto"/>
            </w:pPr>
            <w:r>
              <w:t>Hike Lost Canyon (8.6 mi) at</w:t>
            </w:r>
            <w:r w:rsidR="044337B2">
              <w:t xml:space="preserve"> Canyonlands</w:t>
            </w:r>
            <w:r>
              <w:t>.</w:t>
            </w:r>
            <w:r w:rsidR="044337B2">
              <w:t xml:space="preserve"> Drive to Arches National </w:t>
            </w:r>
            <w:proofErr w:type="gramStart"/>
            <w:r w:rsidR="044337B2">
              <w:t>Park  (</w:t>
            </w:r>
            <w:proofErr w:type="gramEnd"/>
            <w:r w:rsidR="044337B2">
              <w:t xml:space="preserve">approx. 30 mins). </w:t>
            </w:r>
            <w:r>
              <w:t>Hike Delicate</w:t>
            </w:r>
            <w:r w:rsidR="044337B2">
              <w:t xml:space="preserve"> Arche</w:t>
            </w:r>
            <w:r>
              <w:t xml:space="preserve"> (3 mi)</w:t>
            </w:r>
            <w:r w:rsidR="044337B2">
              <w:t xml:space="preserve"> in the evening.  </w:t>
            </w:r>
          </w:p>
          <w:p w14:paraId="1AF4C5B9" w14:textId="77777777" w:rsidR="00844740" w:rsidRDefault="044337B2" w:rsidP="00844740">
            <w:pPr>
              <w:pStyle w:val="Heading2"/>
              <w:spacing w:before="0" w:after="0" w:line="240" w:lineRule="auto"/>
            </w:pPr>
            <w:r>
              <w:t>Day 10 – June 18</w:t>
            </w:r>
            <w:r w:rsidRPr="044337B2">
              <w:rPr>
                <w:vertAlign w:val="superscript"/>
              </w:rPr>
              <w:t>th</w:t>
            </w:r>
            <w:r>
              <w:t xml:space="preserve"> </w:t>
            </w:r>
          </w:p>
          <w:p w14:paraId="3B520B3F" w14:textId="4C8C4E41" w:rsidR="00844740" w:rsidRDefault="00570DC3" w:rsidP="00844740">
            <w:pPr>
              <w:spacing w:after="0" w:line="240" w:lineRule="auto"/>
            </w:pPr>
            <w:r>
              <w:t xml:space="preserve">Hike Devils Garden Primitive Loop (7.2mi). Leave for Grand Junction, CO after dinner (5 </w:t>
            </w:r>
            <w:proofErr w:type="spellStart"/>
            <w:r>
              <w:t>hrs</w:t>
            </w:r>
            <w:proofErr w:type="spellEnd"/>
            <w:r>
              <w:t>)</w:t>
            </w:r>
          </w:p>
          <w:p w14:paraId="55863CD6" w14:textId="77777777" w:rsidR="00844740" w:rsidRDefault="044337B2" w:rsidP="00844740">
            <w:pPr>
              <w:pStyle w:val="Heading2"/>
              <w:spacing w:before="0" w:after="0" w:line="240" w:lineRule="auto"/>
            </w:pPr>
            <w:r>
              <w:t>Day 11 – June 19</w:t>
            </w:r>
            <w:r w:rsidRPr="044337B2">
              <w:rPr>
                <w:vertAlign w:val="superscript"/>
              </w:rPr>
              <w:t>th</w:t>
            </w:r>
            <w:r>
              <w:t xml:space="preserve"> </w:t>
            </w:r>
          </w:p>
          <w:p w14:paraId="2D299CB8" w14:textId="7153B800" w:rsidR="00844740" w:rsidRDefault="178ACA88" w:rsidP="00567381">
            <w:pPr>
              <w:spacing w:after="240" w:line="240" w:lineRule="auto"/>
            </w:pPr>
            <w:r>
              <w:t xml:space="preserve">Drive from </w:t>
            </w:r>
            <w:r w:rsidR="009E55A3">
              <w:t xml:space="preserve">Grand Junction, CO to Epworth, IA (10 </w:t>
            </w:r>
            <w:proofErr w:type="spellStart"/>
            <w:r w:rsidR="009E55A3">
              <w:t>hrs</w:t>
            </w:r>
            <w:proofErr w:type="spellEnd"/>
            <w:r w:rsidR="009E55A3">
              <w:t>)</w:t>
            </w:r>
          </w:p>
          <w:p w14:paraId="5A89DA4A" w14:textId="6B0C1EDE" w:rsidR="00CA585C" w:rsidRDefault="044337B2" w:rsidP="00567381">
            <w:pPr>
              <w:pStyle w:val="Heading1"/>
              <w:spacing w:after="240"/>
            </w:pPr>
            <w:r>
              <w:t xml:space="preserve">Equipment </w:t>
            </w:r>
          </w:p>
          <w:p w14:paraId="758840D7" w14:textId="52B6C1FE" w:rsidR="00CA585C" w:rsidRDefault="044337B2" w:rsidP="00C8293C">
            <w:pPr>
              <w:pStyle w:val="Heading2"/>
              <w:spacing w:before="0" w:after="0" w:line="240" w:lineRule="auto"/>
            </w:pPr>
            <w:r>
              <w:t xml:space="preserve">All </w:t>
            </w:r>
            <w:r w:rsidR="00F05112">
              <w:t xml:space="preserve">individual &amp; group equipment </w:t>
            </w:r>
            <w:r>
              <w:t xml:space="preserve">will be provided for you at no cost.  If an item is lost or returned </w:t>
            </w:r>
            <w:r w:rsidR="00C8293C">
              <w:t xml:space="preserve">damaged, </w:t>
            </w:r>
            <w:r>
              <w:t xml:space="preserve">you will pay for the item. </w:t>
            </w:r>
          </w:p>
          <w:p w14:paraId="4FFD3701" w14:textId="15987126" w:rsidR="00F05112" w:rsidRDefault="044337B2" w:rsidP="00567381">
            <w:r>
              <w:t xml:space="preserve">All chaperones will be responsible for their </w:t>
            </w:r>
            <w:r w:rsidR="00C8293C">
              <w:t>group’s equipment.  This means each chaperone</w:t>
            </w:r>
            <w:r>
              <w:t xml:space="preserve"> will have a list of who has what to ensure all equipment is returned and in good condition.  All chaperones will be present at the equipment check out and check in dates to assist with their group’s equipment.  We will do equipment check out on a weekend after the final 24 have been picked and students have paid their $100 deposit. </w:t>
            </w:r>
            <w:r w:rsidRPr="044337B2">
              <w:rPr>
                <w:b/>
                <w:bCs/>
              </w:rPr>
              <w:t>The following is a list of all provided equipment</w:t>
            </w:r>
            <w:r>
              <w:t>:  REI mummy sleeping bag</w:t>
            </w:r>
            <w:r w:rsidR="00C8293C">
              <w:t xml:space="preserve"> ($130)</w:t>
            </w:r>
            <w:r>
              <w:t xml:space="preserve">, </w:t>
            </w:r>
            <w:proofErr w:type="spellStart"/>
            <w:r>
              <w:t>Kelty</w:t>
            </w:r>
            <w:proofErr w:type="spellEnd"/>
            <w:r>
              <w:t xml:space="preserve"> Redstone 70L Backpack</w:t>
            </w:r>
            <w:r w:rsidR="00C8293C">
              <w:t>($150)</w:t>
            </w:r>
            <w:r>
              <w:t>, Kloud City Rain cover (L)</w:t>
            </w:r>
            <w:r w:rsidR="00C8293C">
              <w:t>($7)</w:t>
            </w:r>
            <w:r>
              <w:t>, ALPS lightweight Sleeping Pad</w:t>
            </w:r>
            <w:r w:rsidR="00C8293C">
              <w:t>($45)</w:t>
            </w:r>
            <w:r>
              <w:t>, Marmot Aspen Tent, &amp; Tent Footprint</w:t>
            </w:r>
            <w:r w:rsidR="00C8293C">
              <w:t xml:space="preserve"> ($200)</w:t>
            </w:r>
            <w:r>
              <w:t xml:space="preserve">. </w:t>
            </w:r>
          </w:p>
          <w:p w14:paraId="4033FFFF" w14:textId="77777777" w:rsidR="00F05112" w:rsidRPr="00844740" w:rsidRDefault="00F05112" w:rsidP="00F05112">
            <w:pPr>
              <w:spacing w:after="0"/>
            </w:pPr>
            <w:r>
              <w:rPr>
                <w:b/>
                <w:bCs/>
              </w:rPr>
              <w:t>T</w:t>
            </w:r>
            <w:r w:rsidRPr="178ACA88">
              <w:rPr>
                <w:b/>
                <w:bCs/>
              </w:rPr>
              <w:t>he following items will be provided to each group</w:t>
            </w:r>
            <w:r>
              <w:t xml:space="preserve">: MSR </w:t>
            </w:r>
            <w:proofErr w:type="spellStart"/>
            <w:r>
              <w:t>Miniworks</w:t>
            </w:r>
            <w:proofErr w:type="spellEnd"/>
            <w:r>
              <w:t xml:space="preserve"> Water </w:t>
            </w:r>
            <w:proofErr w:type="spellStart"/>
            <w:r>
              <w:t>Microfilter</w:t>
            </w:r>
            <w:proofErr w:type="spellEnd"/>
            <w:r>
              <w:t xml:space="preserve"> ($90), MSR Dragonfly Stove ($140), MSR Fuel Bottles (30oz</w:t>
            </w:r>
            <w:proofErr w:type="gramStart"/>
            <w:r>
              <w:t>)(</w:t>
            </w:r>
            <w:proofErr w:type="gramEnd"/>
            <w:r>
              <w:t>$22), GSI Bugaboo Camper Cook set($110), 2.5 Gallon Water Jug($10), MSR Super Fuel, GSI outdoors crossover kitchen set($40).</w:t>
            </w:r>
          </w:p>
          <w:p w14:paraId="6DB83CB1" w14:textId="77777777" w:rsidR="00F05112" w:rsidRPr="00CA585C" w:rsidRDefault="00F05112" w:rsidP="00754FF0"/>
          <w:p w14:paraId="4EF3AD2C" w14:textId="77777777" w:rsidR="00CA585C" w:rsidRPr="00CA585C" w:rsidRDefault="00754FF0" w:rsidP="00CA585C">
            <w:r>
              <w:t xml:space="preserve"> </w:t>
            </w:r>
          </w:p>
          <w:p w14:paraId="754762B9" w14:textId="77777777" w:rsidR="002B0795" w:rsidRDefault="00CA585C">
            <w:r>
              <w:t xml:space="preserve"> </w:t>
            </w:r>
          </w:p>
        </w:tc>
      </w:tr>
      <w:tr w:rsidR="002B0795" w14:paraId="75B2EF5C" w14:textId="77777777" w:rsidTr="178ACA88">
        <w:trPr>
          <w:trHeight w:hRule="exact" w:val="504"/>
        </w:trPr>
        <w:tc>
          <w:tcPr>
            <w:tcW w:w="6192" w:type="dxa"/>
            <w:vAlign w:val="bottom"/>
          </w:tcPr>
          <w:p w14:paraId="693706BC" w14:textId="77777777" w:rsidR="002B0795" w:rsidRDefault="002B0795">
            <w:pPr>
              <w:pStyle w:val="NoSpacing"/>
              <w:rPr>
                <w:rStyle w:val="PageNumber"/>
              </w:rPr>
            </w:pPr>
          </w:p>
        </w:tc>
        <w:tc>
          <w:tcPr>
            <w:tcW w:w="864" w:type="dxa"/>
            <w:vAlign w:val="bottom"/>
          </w:tcPr>
          <w:p w14:paraId="7F0A5A45" w14:textId="77777777" w:rsidR="002B0795" w:rsidRDefault="002B0795">
            <w:pPr>
              <w:pStyle w:val="NoSpacing"/>
            </w:pPr>
          </w:p>
        </w:tc>
        <w:tc>
          <w:tcPr>
            <w:tcW w:w="864" w:type="dxa"/>
            <w:vAlign w:val="bottom"/>
          </w:tcPr>
          <w:p w14:paraId="4B36128F" w14:textId="77777777" w:rsidR="002B0795" w:rsidRDefault="002B0795">
            <w:pPr>
              <w:pStyle w:val="NoSpacing"/>
            </w:pPr>
          </w:p>
        </w:tc>
        <w:tc>
          <w:tcPr>
            <w:tcW w:w="6192" w:type="dxa"/>
            <w:vAlign w:val="bottom"/>
          </w:tcPr>
          <w:p w14:paraId="7472DDC6" w14:textId="77777777" w:rsidR="002B0795" w:rsidRDefault="178ACA88" w:rsidP="178ACA88">
            <w:pPr>
              <w:pStyle w:val="NoSpacing"/>
              <w:jc w:val="right"/>
              <w:rPr>
                <w:rStyle w:val="PageNumber"/>
              </w:rPr>
            </w:pPr>
            <w:r w:rsidRPr="178ACA88">
              <w:rPr>
                <w:rStyle w:val="PageNumber"/>
              </w:rPr>
              <w:t>5</w:t>
            </w:r>
          </w:p>
        </w:tc>
      </w:tr>
    </w:tbl>
    <w:p w14:paraId="6C959521" w14:textId="77777777" w:rsidR="002B0795" w:rsidRDefault="002B079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B0795" w14:paraId="4EB0A988" w14:textId="77777777" w:rsidTr="178ACA88">
        <w:trPr>
          <w:trHeight w:hRule="exact" w:val="9792"/>
        </w:trPr>
        <w:tc>
          <w:tcPr>
            <w:tcW w:w="6192" w:type="dxa"/>
          </w:tcPr>
          <w:p w14:paraId="418704CE" w14:textId="77777777" w:rsidR="002B0795" w:rsidRDefault="044337B2" w:rsidP="00844740">
            <w:pPr>
              <w:pStyle w:val="Heading1"/>
              <w:spacing w:after="0"/>
            </w:pPr>
            <w:r>
              <w:lastRenderedPageBreak/>
              <w:t>Trip Itinerary</w:t>
            </w:r>
          </w:p>
          <w:p w14:paraId="73D02960" w14:textId="77777777" w:rsidR="002B0795" w:rsidRDefault="044337B2" w:rsidP="00844740">
            <w:pPr>
              <w:spacing w:after="0" w:line="240" w:lineRule="auto"/>
            </w:pPr>
            <w:r>
              <w:t xml:space="preserve">This itinerary is subject to change depending on natural disasters, and availability.  </w:t>
            </w:r>
          </w:p>
          <w:p w14:paraId="13D04036" w14:textId="77777777" w:rsidR="002B0795" w:rsidRDefault="044337B2" w:rsidP="00844740">
            <w:pPr>
              <w:pStyle w:val="Quote"/>
              <w:spacing w:after="0" w:line="240" w:lineRule="auto"/>
            </w:pPr>
            <w:r>
              <w:t xml:space="preserve">“Life is a great adventure or nothing at all.” – Helen Keller </w:t>
            </w:r>
          </w:p>
          <w:p w14:paraId="373C26AB" w14:textId="77777777" w:rsidR="002B0795" w:rsidRDefault="044337B2" w:rsidP="00844740">
            <w:pPr>
              <w:pStyle w:val="Heading2"/>
              <w:spacing w:after="0" w:line="240" w:lineRule="auto"/>
            </w:pPr>
            <w:r>
              <w:t>Day 1 – June 9</w:t>
            </w:r>
            <w:r w:rsidRPr="044337B2">
              <w:rPr>
                <w:vertAlign w:val="superscript"/>
              </w:rPr>
              <w:t>th</w:t>
            </w:r>
            <w:r>
              <w:t xml:space="preserve"> </w:t>
            </w:r>
          </w:p>
          <w:p w14:paraId="19A439CD" w14:textId="77777777" w:rsidR="002B0795" w:rsidRDefault="178ACA88" w:rsidP="00844740">
            <w:pPr>
              <w:spacing w:after="0" w:line="240" w:lineRule="auto"/>
            </w:pPr>
            <w:r>
              <w:t xml:space="preserve">Drive from Epworth to Grand Junction, Colorado (approx. 16 </w:t>
            </w:r>
            <w:proofErr w:type="spellStart"/>
            <w:r>
              <w:t>hrs</w:t>
            </w:r>
            <w:proofErr w:type="spellEnd"/>
            <w:r>
              <w:t>)</w:t>
            </w:r>
          </w:p>
          <w:p w14:paraId="4C4A327B" w14:textId="77777777" w:rsidR="006C1E35" w:rsidRDefault="044337B2" w:rsidP="00844740">
            <w:pPr>
              <w:spacing w:after="0" w:line="240" w:lineRule="auto"/>
            </w:pPr>
            <w:r>
              <w:t>Overnight at a hotel</w:t>
            </w:r>
          </w:p>
          <w:p w14:paraId="557F7DB0" w14:textId="77777777" w:rsidR="002B0795" w:rsidRDefault="044337B2" w:rsidP="00844740">
            <w:pPr>
              <w:pStyle w:val="Heading2"/>
              <w:spacing w:before="0" w:after="0" w:line="240" w:lineRule="auto"/>
            </w:pPr>
            <w:r>
              <w:t>Day 2 – June 10</w:t>
            </w:r>
            <w:r w:rsidRPr="044337B2">
              <w:rPr>
                <w:vertAlign w:val="superscript"/>
              </w:rPr>
              <w:t>th</w:t>
            </w:r>
            <w:r>
              <w:t xml:space="preserve"> </w:t>
            </w:r>
          </w:p>
          <w:p w14:paraId="17059D16" w14:textId="77777777" w:rsidR="002B0795" w:rsidRDefault="178ACA88" w:rsidP="00844740">
            <w:pPr>
              <w:spacing w:after="0" w:line="240" w:lineRule="auto"/>
            </w:pPr>
            <w:r>
              <w:t xml:space="preserve">Drive from Grand Junction, Colorado to Zion National Park (approx. 6 </w:t>
            </w:r>
            <w:proofErr w:type="spellStart"/>
            <w:r>
              <w:t>hrs</w:t>
            </w:r>
            <w:proofErr w:type="spellEnd"/>
            <w:r>
              <w:t xml:space="preserve">) </w:t>
            </w:r>
          </w:p>
          <w:p w14:paraId="4D6807CB" w14:textId="77777777" w:rsidR="00844740" w:rsidRDefault="044337B2" w:rsidP="00844740">
            <w:pPr>
              <w:pStyle w:val="Heading2"/>
              <w:spacing w:before="0" w:after="0" w:line="240" w:lineRule="auto"/>
            </w:pPr>
            <w:r>
              <w:t>Day 3 – June 11</w:t>
            </w:r>
            <w:r w:rsidRPr="044337B2">
              <w:rPr>
                <w:vertAlign w:val="superscript"/>
              </w:rPr>
              <w:t>th</w:t>
            </w:r>
            <w:r>
              <w:t xml:space="preserve"> </w:t>
            </w:r>
          </w:p>
          <w:p w14:paraId="2AFFD66E" w14:textId="77777777" w:rsidR="00844740" w:rsidRDefault="044337B2" w:rsidP="00844740">
            <w:pPr>
              <w:spacing w:after="0" w:line="240" w:lineRule="auto"/>
            </w:pPr>
            <w:r>
              <w:t>Groups 1 &amp; 2 Hike the Narrows</w:t>
            </w:r>
          </w:p>
          <w:p w14:paraId="33D21214" w14:textId="77777777" w:rsidR="00844740" w:rsidRDefault="044337B2" w:rsidP="00844740">
            <w:pPr>
              <w:spacing w:after="0" w:line="240" w:lineRule="auto"/>
            </w:pPr>
            <w:r>
              <w:t>Groups 3 &amp; 4 Hike to Angels Landing</w:t>
            </w:r>
          </w:p>
          <w:p w14:paraId="1D0C541F" w14:textId="77777777" w:rsidR="00844740" w:rsidRDefault="044337B2" w:rsidP="00844740">
            <w:pPr>
              <w:pStyle w:val="Heading2"/>
              <w:spacing w:before="0" w:after="0" w:line="240" w:lineRule="auto"/>
            </w:pPr>
            <w:r>
              <w:t>Day 4 – June 12</w:t>
            </w:r>
            <w:r w:rsidRPr="044337B2">
              <w:rPr>
                <w:vertAlign w:val="superscript"/>
              </w:rPr>
              <w:t>th</w:t>
            </w:r>
            <w:r>
              <w:t xml:space="preserve"> </w:t>
            </w:r>
          </w:p>
          <w:p w14:paraId="7D03EE58" w14:textId="77777777" w:rsidR="00844740" w:rsidRDefault="044337B2" w:rsidP="00844740">
            <w:pPr>
              <w:spacing w:after="0" w:line="240" w:lineRule="auto"/>
            </w:pPr>
            <w:r>
              <w:t xml:space="preserve">Groups 1 &amp; 2 Hike to Angles Landing </w:t>
            </w:r>
          </w:p>
          <w:p w14:paraId="1ADB91F1" w14:textId="77777777" w:rsidR="00844740" w:rsidRDefault="044337B2" w:rsidP="00844740">
            <w:pPr>
              <w:spacing w:after="0" w:line="240" w:lineRule="auto"/>
            </w:pPr>
            <w:r>
              <w:t>Groups 3 &amp; 4 Hike the Narrows</w:t>
            </w:r>
          </w:p>
          <w:p w14:paraId="747A9AA5" w14:textId="50EF6318" w:rsidR="00844740" w:rsidRDefault="178ACA88" w:rsidP="00844740">
            <w:pPr>
              <w:spacing w:after="0" w:line="240" w:lineRule="auto"/>
            </w:pPr>
            <w:r>
              <w:t>All groups drive to Bry</w:t>
            </w:r>
            <w:r w:rsidR="00570DC3">
              <w:t>ce Canyon National Park (</w:t>
            </w:r>
            <w:r>
              <w:t xml:space="preserve">1.5 </w:t>
            </w:r>
            <w:proofErr w:type="spellStart"/>
            <w:r>
              <w:t>hrs</w:t>
            </w:r>
            <w:proofErr w:type="spellEnd"/>
            <w:r>
              <w:t>)</w:t>
            </w:r>
            <w:r w:rsidR="00570DC3">
              <w:t xml:space="preserve">. </w:t>
            </w:r>
            <w:r w:rsidR="00567381">
              <w:t xml:space="preserve">Groups 1 &amp; 3 Hike from Rainbow Point to Iron Spring (4 mi). Groups 2 &amp; 4 hike from Bryce point to yellow creek group site (4 mi).  </w:t>
            </w:r>
          </w:p>
          <w:p w14:paraId="1E8BB2D1" w14:textId="77777777" w:rsidR="00844740" w:rsidRDefault="044337B2" w:rsidP="00844740">
            <w:pPr>
              <w:pStyle w:val="Heading2"/>
              <w:spacing w:before="0" w:after="0" w:line="240" w:lineRule="auto"/>
            </w:pPr>
            <w:r>
              <w:t>Day 5 – June 13</w:t>
            </w:r>
            <w:r w:rsidRPr="044337B2">
              <w:rPr>
                <w:vertAlign w:val="superscript"/>
              </w:rPr>
              <w:t>th</w:t>
            </w:r>
            <w:r>
              <w:t xml:space="preserve"> </w:t>
            </w:r>
          </w:p>
          <w:p w14:paraId="7057AD9A" w14:textId="79BCD304" w:rsidR="00844740" w:rsidRDefault="00567381" w:rsidP="00844740">
            <w:pPr>
              <w:spacing w:after="0" w:line="240" w:lineRule="auto"/>
            </w:pPr>
            <w:r>
              <w:t xml:space="preserve">Groups 1 &amp; </w:t>
            </w:r>
            <w:r w:rsidR="044337B2">
              <w:t xml:space="preserve">3 Hike from </w:t>
            </w:r>
            <w:r>
              <w:t>iron spring</w:t>
            </w:r>
            <w:r w:rsidR="044337B2">
              <w:t xml:space="preserve"> to Right Fork (</w:t>
            </w:r>
            <w:r>
              <w:t>9</w:t>
            </w:r>
            <w:r w:rsidR="044337B2">
              <w:t xml:space="preserve"> mi)</w:t>
            </w:r>
          </w:p>
          <w:p w14:paraId="6EABD731" w14:textId="525540EB" w:rsidR="00EC2F4B" w:rsidRDefault="044337B2" w:rsidP="00844740">
            <w:pPr>
              <w:spacing w:after="0" w:line="240" w:lineRule="auto"/>
            </w:pPr>
            <w:r>
              <w:t xml:space="preserve">Groups 2 &amp; 4 Hike from </w:t>
            </w:r>
            <w:r w:rsidR="00567381">
              <w:t>yellow creek</w:t>
            </w:r>
            <w:r>
              <w:t xml:space="preserve"> to Swamp Canyon (</w:t>
            </w:r>
            <w:r w:rsidR="00567381">
              <w:t>8</w:t>
            </w:r>
            <w:r>
              <w:t xml:space="preserve"> mi)</w:t>
            </w:r>
          </w:p>
          <w:p w14:paraId="516B6285" w14:textId="77777777" w:rsidR="00844740" w:rsidRDefault="044337B2" w:rsidP="00844740">
            <w:pPr>
              <w:pStyle w:val="Heading2"/>
              <w:spacing w:before="0" w:after="0" w:line="240" w:lineRule="auto"/>
            </w:pPr>
            <w:r>
              <w:t>Day 6 – June 14</w:t>
            </w:r>
            <w:r w:rsidRPr="044337B2">
              <w:rPr>
                <w:vertAlign w:val="superscript"/>
              </w:rPr>
              <w:t>th</w:t>
            </w:r>
            <w:r>
              <w:t xml:space="preserve"> </w:t>
            </w:r>
          </w:p>
          <w:p w14:paraId="1FAF5B90" w14:textId="3F6CA3C1" w:rsidR="00844740" w:rsidRDefault="044337B2" w:rsidP="00844740">
            <w:pPr>
              <w:spacing w:after="0" w:line="240" w:lineRule="auto"/>
            </w:pPr>
            <w:r>
              <w:t>Groups 1 &amp; 3 Hike from Rig</w:t>
            </w:r>
            <w:r w:rsidR="00567381">
              <w:t>ht Fork to Bryce Canyon (</w:t>
            </w:r>
            <w:r>
              <w:t>10.5 mi)</w:t>
            </w:r>
          </w:p>
          <w:p w14:paraId="25587596" w14:textId="43EC863D" w:rsidR="006828D5" w:rsidRDefault="044337B2" w:rsidP="00844740">
            <w:pPr>
              <w:spacing w:after="0" w:line="240" w:lineRule="auto"/>
            </w:pPr>
            <w:r>
              <w:t>Groups 2 &amp; 4 Hike from Swamp Canyon to Rainbow Point (</w:t>
            </w:r>
            <w:r w:rsidR="00567381">
              <w:t>1</w:t>
            </w:r>
            <w:r>
              <w:t>1mi)</w:t>
            </w:r>
          </w:p>
          <w:p w14:paraId="4DA3BFE7" w14:textId="77777777" w:rsidR="00844740" w:rsidRDefault="044337B2" w:rsidP="00844740">
            <w:pPr>
              <w:pStyle w:val="Heading2"/>
              <w:spacing w:before="0" w:after="0" w:line="240" w:lineRule="auto"/>
            </w:pPr>
            <w:r>
              <w:t>Day 7 – June 15</w:t>
            </w:r>
            <w:r w:rsidRPr="044337B2">
              <w:rPr>
                <w:vertAlign w:val="superscript"/>
              </w:rPr>
              <w:t>th</w:t>
            </w:r>
            <w:r>
              <w:t xml:space="preserve"> </w:t>
            </w:r>
          </w:p>
          <w:p w14:paraId="1E05D48A" w14:textId="0304E627" w:rsidR="00844740" w:rsidRDefault="178ACA88" w:rsidP="00844740">
            <w:pPr>
              <w:spacing w:after="0" w:line="240" w:lineRule="auto"/>
            </w:pPr>
            <w:r>
              <w:t>Drive from Bryce Canyon to Ca</w:t>
            </w:r>
            <w:r w:rsidR="00567381">
              <w:t>pitol Reef National Park (</w:t>
            </w:r>
            <w:r>
              <w:t xml:space="preserve">2.5 </w:t>
            </w:r>
            <w:proofErr w:type="spellStart"/>
            <w:r>
              <w:t>hrs</w:t>
            </w:r>
            <w:proofErr w:type="spellEnd"/>
            <w:r>
              <w:t>)</w:t>
            </w:r>
            <w:r w:rsidR="00570DC3">
              <w:t>. Grand Walsh hike (5 mi).</w:t>
            </w:r>
            <w:r w:rsidR="00567381">
              <w:t xml:space="preserve">  Explore historic orchard &amp; buildings. </w:t>
            </w:r>
          </w:p>
          <w:p w14:paraId="535A108F" w14:textId="77777777" w:rsidR="00844740" w:rsidRDefault="00844740" w:rsidP="00844740">
            <w:pPr>
              <w:spacing w:after="0" w:line="240" w:lineRule="auto"/>
            </w:pPr>
          </w:p>
          <w:p w14:paraId="413A2187" w14:textId="77777777" w:rsidR="00844740" w:rsidRDefault="00844740" w:rsidP="00844740">
            <w:pPr>
              <w:spacing w:after="0" w:line="240" w:lineRule="auto"/>
            </w:pPr>
          </w:p>
        </w:tc>
        <w:tc>
          <w:tcPr>
            <w:tcW w:w="864" w:type="dxa"/>
          </w:tcPr>
          <w:p w14:paraId="6E25213D" w14:textId="77777777" w:rsidR="002B0795" w:rsidRDefault="002B0795" w:rsidP="00844740">
            <w:pPr>
              <w:pStyle w:val="NoSpacing"/>
            </w:pPr>
          </w:p>
        </w:tc>
        <w:tc>
          <w:tcPr>
            <w:tcW w:w="864" w:type="dxa"/>
          </w:tcPr>
          <w:p w14:paraId="21792244" w14:textId="77777777" w:rsidR="002B0795" w:rsidRDefault="002B0795" w:rsidP="00844740">
            <w:pPr>
              <w:pStyle w:val="NoSpacing"/>
            </w:pPr>
          </w:p>
        </w:tc>
        <w:tc>
          <w:tcPr>
            <w:tcW w:w="6192" w:type="dxa"/>
          </w:tcPr>
          <w:p w14:paraId="3F243CFB" w14:textId="653EA909" w:rsidR="002B0795" w:rsidRDefault="00567381" w:rsidP="00844740">
            <w:pPr>
              <w:pStyle w:val="Heading1"/>
              <w:spacing w:after="0"/>
            </w:pPr>
            <w:r>
              <w:t>Student</w:t>
            </w:r>
            <w:r w:rsidR="044337B2">
              <w:t xml:space="preserve"> Roles </w:t>
            </w:r>
          </w:p>
          <w:p w14:paraId="6C443E73" w14:textId="77777777" w:rsidR="002B0795" w:rsidRDefault="044337B2" w:rsidP="00844740">
            <w:pPr>
              <w:pStyle w:val="Heading2"/>
              <w:spacing w:after="0"/>
            </w:pPr>
            <w:r>
              <w:t>Overview</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2B0795" w14:paraId="04A4FE39" w14:textId="77777777" w:rsidTr="044337B2">
              <w:tc>
                <w:tcPr>
                  <w:tcW w:w="2160" w:type="dxa"/>
                </w:tcPr>
                <w:p w14:paraId="111CB6BE" w14:textId="77777777" w:rsidR="002B0795" w:rsidRDefault="00E548BF" w:rsidP="00844740">
                  <w:pPr>
                    <w:pStyle w:val="NoSpacing"/>
                  </w:pPr>
                  <w:r>
                    <w:rPr>
                      <w:noProof/>
                      <w:lang w:eastAsia="en-US"/>
                    </w:rPr>
                    <w:drawing>
                      <wp:anchor distT="0" distB="0" distL="114300" distR="114300" simplePos="0" relativeHeight="251658241" behindDoc="0" locked="0" layoutInCell="1" allowOverlap="1" wp14:anchorId="7DD46C50" wp14:editId="594C27A8">
                        <wp:simplePos x="0" y="0"/>
                        <wp:positionH relativeFrom="column">
                          <wp:posOffset>0</wp:posOffset>
                        </wp:positionH>
                        <wp:positionV relativeFrom="paragraph">
                          <wp:posOffset>135890</wp:posOffset>
                        </wp:positionV>
                        <wp:extent cx="1257300" cy="838200"/>
                        <wp:effectExtent l="0" t="0" r="0" b="0"/>
                        <wp:wrapNone/>
                        <wp:docPr id="3" name="Picture 3" descr="Image result for utah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ah national par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32" w:type="dxa"/>
                </w:tcPr>
                <w:p w14:paraId="159B5F55" w14:textId="05BD2E07" w:rsidR="002B0795" w:rsidRDefault="00374BCD" w:rsidP="00844740">
                  <w:pPr>
                    <w:spacing w:after="0"/>
                  </w:pPr>
                  <w:r>
                    <w:t>Your main role as a student</w:t>
                  </w:r>
                  <w:r w:rsidR="044337B2">
                    <w:t xml:space="preserve"> is to </w:t>
                  </w:r>
                  <w:r>
                    <w:t xml:space="preserve">work together with your peers, stay safe </w:t>
                  </w:r>
                  <w:r w:rsidR="044337B2">
                    <w:t>and have fun! Some expectations are: 1.</w:t>
                  </w:r>
                  <w:r w:rsidR="00A01040">
                    <w:t xml:space="preserve"> Participate in the group fundraiser.</w:t>
                  </w:r>
                  <w:r>
                    <w:t xml:space="preserve">  2. Assist with chores</w:t>
                  </w:r>
                  <w:r w:rsidR="044337B2">
                    <w:t xml:space="preserve"> 3. Hike, you need to be physically able to hike 5-13 miles in desert.  Some hikes will require us to cross rivers, through rivers, climb ladders and go to extreme heights.  4. </w:t>
                  </w:r>
                  <w:r w:rsidR="00A01040">
                    <w:t xml:space="preserve">Inform your chaperone of where you are at always. </w:t>
                  </w:r>
                  <w:r w:rsidR="044337B2">
                    <w:t xml:space="preserve">5. </w:t>
                  </w:r>
                  <w:r w:rsidR="00A01040">
                    <w:t xml:space="preserve">Take care of your equipment and respect school property. 6. Participate in a daily journal/blog post. 7. Upload your pictures at the end of the trip. 8. Complete various assignments as assigned before/on the trip. 9. Stay Spark (positive) 10. Practice leave no trace principals. </w:t>
                  </w:r>
                </w:p>
              </w:tc>
            </w:tr>
          </w:tbl>
          <w:p w14:paraId="48B988FA" w14:textId="77777777" w:rsidR="002B0795" w:rsidRDefault="044337B2" w:rsidP="00844740">
            <w:pPr>
              <w:pStyle w:val="Heading2"/>
              <w:spacing w:after="0"/>
            </w:pPr>
            <w:r>
              <w:t>Practice Hikes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2B0795" w14:paraId="2AE2957F" w14:textId="77777777" w:rsidTr="044337B2">
              <w:tc>
                <w:tcPr>
                  <w:tcW w:w="2160" w:type="dxa"/>
                </w:tcPr>
                <w:p w14:paraId="10C8C879" w14:textId="77777777" w:rsidR="002B0795" w:rsidRDefault="00F51C50" w:rsidP="00844740">
                  <w:pPr>
                    <w:spacing w:after="0"/>
                  </w:pPr>
                  <w:r>
                    <w:rPr>
                      <w:noProof/>
                      <w:lang w:eastAsia="en-US"/>
                    </w:rPr>
                    <w:drawing>
                      <wp:anchor distT="0" distB="0" distL="114300" distR="114300" simplePos="0" relativeHeight="251658242" behindDoc="1" locked="0" layoutInCell="1" allowOverlap="1" wp14:anchorId="599A35C4" wp14:editId="0C0D82F6">
                        <wp:simplePos x="0" y="0"/>
                        <wp:positionH relativeFrom="column">
                          <wp:posOffset>-75746</wp:posOffset>
                        </wp:positionH>
                        <wp:positionV relativeFrom="paragraph">
                          <wp:posOffset>76200</wp:posOffset>
                        </wp:positionV>
                        <wp:extent cx="1379220" cy="914066"/>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914066"/>
                                </a:xfrm>
                                <a:prstGeom prst="rect">
                                  <a:avLst/>
                                </a:prstGeom>
                              </pic:spPr>
                            </pic:pic>
                          </a:graphicData>
                        </a:graphic>
                        <wp14:sizeRelH relativeFrom="margin">
                          <wp14:pctWidth>0</wp14:pctWidth>
                        </wp14:sizeRelH>
                      </wp:anchor>
                    </w:drawing>
                  </w:r>
                </w:p>
              </w:tc>
              <w:tc>
                <w:tcPr>
                  <w:tcW w:w="4032" w:type="dxa"/>
                </w:tcPr>
                <w:p w14:paraId="01BF81C8" w14:textId="1B9AFFF2" w:rsidR="002B0795" w:rsidRDefault="044337B2" w:rsidP="00844740">
                  <w:pPr>
                    <w:spacing w:after="0"/>
                  </w:pPr>
                  <w:r>
                    <w:t xml:space="preserve">All </w:t>
                  </w:r>
                  <w:r w:rsidR="00374BCD">
                    <w:t>students will attend 2</w:t>
                  </w:r>
                  <w:r>
                    <w:t xml:space="preserve"> practice hike</w:t>
                  </w:r>
                  <w:r w:rsidR="00374BCD">
                    <w:t>s</w:t>
                  </w:r>
                  <w:r>
                    <w:t xml:space="preserve"> per month.  </w:t>
                  </w:r>
                  <w:r w:rsidR="00374BCD">
                    <w:t>These practice hikes are at</w:t>
                  </w:r>
                  <w:r>
                    <w:t xml:space="preserve"> Swiss Valley Nature Center or Mines of Spain (both in Dubuque).  My goal is to </w:t>
                  </w:r>
                  <w:r w:rsidR="00374BCD">
                    <w:t>complete a type of service project for the park during each practice hike.  Hikes will be on Sundays starting at 12:15</w:t>
                  </w:r>
                  <w:r>
                    <w:t>.</w:t>
                  </w:r>
                  <w:r w:rsidR="00374BCD">
                    <w:t xml:space="preserve"> A list of practice hikes will be included. </w:t>
                  </w:r>
                  <w:r>
                    <w:t xml:space="preserve">  </w:t>
                  </w:r>
                </w:p>
              </w:tc>
            </w:tr>
          </w:tbl>
          <w:p w14:paraId="518DF9B0" w14:textId="77777777" w:rsidR="002B0795" w:rsidRDefault="002B0795" w:rsidP="00844740">
            <w:pPr>
              <w:spacing w:after="0"/>
            </w:pPr>
          </w:p>
        </w:tc>
      </w:tr>
      <w:tr w:rsidR="002B0795" w14:paraId="7D939BC8" w14:textId="77777777" w:rsidTr="178ACA88">
        <w:trPr>
          <w:trHeight w:hRule="exact" w:val="504"/>
        </w:trPr>
        <w:tc>
          <w:tcPr>
            <w:tcW w:w="6192" w:type="dxa"/>
            <w:vAlign w:val="bottom"/>
          </w:tcPr>
          <w:p w14:paraId="6A64A304" w14:textId="77777777" w:rsidR="002B0795" w:rsidRDefault="178ACA88" w:rsidP="178ACA88">
            <w:pPr>
              <w:pStyle w:val="NoSpacing"/>
              <w:rPr>
                <w:rStyle w:val="PageNumber"/>
              </w:rPr>
            </w:pPr>
            <w:r w:rsidRPr="178ACA88">
              <w:rPr>
                <w:rStyle w:val="PageNumber"/>
              </w:rPr>
              <w:t>4</w:t>
            </w:r>
          </w:p>
        </w:tc>
        <w:tc>
          <w:tcPr>
            <w:tcW w:w="864" w:type="dxa"/>
            <w:vAlign w:val="bottom"/>
          </w:tcPr>
          <w:p w14:paraId="31CEBDC6" w14:textId="77777777" w:rsidR="002B0795" w:rsidRDefault="002B0795">
            <w:pPr>
              <w:pStyle w:val="NoSpacing"/>
            </w:pPr>
          </w:p>
        </w:tc>
        <w:tc>
          <w:tcPr>
            <w:tcW w:w="864" w:type="dxa"/>
            <w:vAlign w:val="bottom"/>
          </w:tcPr>
          <w:p w14:paraId="63532F4B" w14:textId="77777777" w:rsidR="002B0795" w:rsidRDefault="002B0795">
            <w:pPr>
              <w:pStyle w:val="NoSpacing"/>
            </w:pPr>
          </w:p>
        </w:tc>
        <w:tc>
          <w:tcPr>
            <w:tcW w:w="6192" w:type="dxa"/>
            <w:vAlign w:val="bottom"/>
          </w:tcPr>
          <w:p w14:paraId="094A2C56" w14:textId="77777777" w:rsidR="002B0795" w:rsidRDefault="178ACA88" w:rsidP="178ACA88">
            <w:pPr>
              <w:pStyle w:val="NoSpacing"/>
              <w:jc w:val="right"/>
              <w:rPr>
                <w:rStyle w:val="PageNumber"/>
              </w:rPr>
            </w:pPr>
            <w:r w:rsidRPr="178ACA88">
              <w:rPr>
                <w:rStyle w:val="PageNumber"/>
              </w:rPr>
              <w:t>1</w:t>
            </w:r>
          </w:p>
        </w:tc>
      </w:tr>
    </w:tbl>
    <w:p w14:paraId="22CC3EDF" w14:textId="77777777" w:rsidR="002B0795" w:rsidRDefault="002B079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B0795" w14:paraId="0D4A0D8C" w14:textId="77777777" w:rsidTr="178ACA88">
        <w:trPr>
          <w:trHeight w:hRule="exact" w:val="9792"/>
        </w:trPr>
        <w:tc>
          <w:tcPr>
            <w:tcW w:w="6192" w:type="dxa"/>
          </w:tcPr>
          <w:p w14:paraId="2891F2F6" w14:textId="77F88CE9" w:rsidR="00A01040" w:rsidRDefault="00A01040" w:rsidP="00F51C50">
            <w:pPr>
              <w:pStyle w:val="Heading2"/>
            </w:pPr>
            <w:r>
              <w:lastRenderedPageBreak/>
              <w:t>Hike Dates:</w:t>
            </w:r>
          </w:p>
          <w:p w14:paraId="1542CB0C" w14:textId="031404C7" w:rsidR="00A01040" w:rsidRDefault="00A01040" w:rsidP="00A01040">
            <w:pPr>
              <w:spacing w:after="0"/>
            </w:pPr>
            <w:r>
              <w:t>October 8(SV) &amp; 22(</w:t>
            </w:r>
            <w:proofErr w:type="spellStart"/>
            <w:r>
              <w:t>MoS</w:t>
            </w:r>
            <w:proofErr w:type="spellEnd"/>
            <w:r>
              <w:t>)</w:t>
            </w:r>
          </w:p>
          <w:p w14:paraId="320809A8" w14:textId="1F839204" w:rsidR="00A01040" w:rsidRDefault="00A01040" w:rsidP="00A01040">
            <w:pPr>
              <w:spacing w:after="0"/>
            </w:pPr>
            <w:r>
              <w:t>November 4-5 (overnight in yellow river)</w:t>
            </w:r>
          </w:p>
          <w:p w14:paraId="158561DF" w14:textId="447A3827" w:rsidR="00A01040" w:rsidRDefault="00A01040" w:rsidP="00A01040">
            <w:pPr>
              <w:spacing w:after="0"/>
            </w:pPr>
            <w:r>
              <w:t>December 3 (SV)</w:t>
            </w:r>
          </w:p>
          <w:p w14:paraId="1FC8FEFF" w14:textId="089CF742" w:rsidR="00A01040" w:rsidRDefault="00A01040" w:rsidP="00A01040">
            <w:pPr>
              <w:spacing w:after="0"/>
            </w:pPr>
            <w:r>
              <w:t>January 14 (SV) &amp; 28 (</w:t>
            </w:r>
            <w:proofErr w:type="spellStart"/>
            <w:r>
              <w:t>MoS</w:t>
            </w:r>
            <w:proofErr w:type="spellEnd"/>
            <w:r>
              <w:t>)</w:t>
            </w:r>
          </w:p>
          <w:p w14:paraId="08C6505C" w14:textId="369E8C31" w:rsidR="00A01040" w:rsidRDefault="00A01040" w:rsidP="00A01040">
            <w:pPr>
              <w:spacing w:after="0"/>
            </w:pPr>
            <w:r>
              <w:t>February 11 (SV) &amp; 25 (</w:t>
            </w:r>
            <w:proofErr w:type="spellStart"/>
            <w:r>
              <w:t>MoS</w:t>
            </w:r>
            <w:proofErr w:type="spellEnd"/>
            <w:r>
              <w:t>)</w:t>
            </w:r>
          </w:p>
          <w:p w14:paraId="7B7505FE" w14:textId="4D8B2ED3" w:rsidR="00A01040" w:rsidRDefault="00A01040" w:rsidP="00A01040">
            <w:pPr>
              <w:spacing w:after="0"/>
            </w:pPr>
            <w:r>
              <w:t>March 11 (SV) &amp; 25 (</w:t>
            </w:r>
            <w:proofErr w:type="spellStart"/>
            <w:r>
              <w:t>MoS</w:t>
            </w:r>
            <w:proofErr w:type="spellEnd"/>
            <w:r>
              <w:t>)</w:t>
            </w:r>
          </w:p>
          <w:p w14:paraId="6F90421F" w14:textId="2125B3AB" w:rsidR="00A01040" w:rsidRDefault="00A01040" w:rsidP="00A01040">
            <w:pPr>
              <w:spacing w:after="0"/>
            </w:pPr>
            <w:r>
              <w:t>April 8 (SV) &amp; 28-29 (overnight in yellow river)</w:t>
            </w:r>
          </w:p>
          <w:p w14:paraId="3E6A5833" w14:textId="6B655919" w:rsidR="00A01040" w:rsidRDefault="00A01040" w:rsidP="00A01040">
            <w:pPr>
              <w:spacing w:after="0"/>
            </w:pPr>
            <w:r>
              <w:t>May 6 (SV) &amp; 20 (</w:t>
            </w:r>
            <w:proofErr w:type="spellStart"/>
            <w:r>
              <w:t>MoS</w:t>
            </w:r>
            <w:proofErr w:type="spellEnd"/>
            <w:r>
              <w:t>)</w:t>
            </w:r>
          </w:p>
          <w:p w14:paraId="67FE3D53" w14:textId="03A7FF7F" w:rsidR="00A01040" w:rsidRPr="00A01040" w:rsidRDefault="00A01040" w:rsidP="00A01040">
            <w:pPr>
              <w:spacing w:after="0"/>
            </w:pPr>
            <w:r>
              <w:t>June 9-20 (TRIP)</w:t>
            </w:r>
          </w:p>
          <w:p w14:paraId="1094A431" w14:textId="3BBEFA37" w:rsidR="00F51C50" w:rsidRDefault="044337B2" w:rsidP="00F51C50">
            <w:pPr>
              <w:pStyle w:val="Heading2"/>
            </w:pPr>
            <w:r>
              <w:t xml:space="preserve">Practice Overnight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51C50" w14:paraId="2B6BD93B" w14:textId="77777777" w:rsidTr="044337B2">
              <w:tc>
                <w:tcPr>
                  <w:tcW w:w="2160" w:type="dxa"/>
                </w:tcPr>
                <w:p w14:paraId="316BA19A" w14:textId="77777777" w:rsidR="00F51C50" w:rsidRDefault="00F51C50" w:rsidP="00F51C50">
                  <w:r>
                    <w:rPr>
                      <w:noProof/>
                      <w:lang w:eastAsia="en-US"/>
                    </w:rPr>
                    <w:drawing>
                      <wp:anchor distT="0" distB="0" distL="114300" distR="114300" simplePos="0" relativeHeight="251658243" behindDoc="0" locked="0" layoutInCell="1" allowOverlap="1" wp14:anchorId="7D65DA46" wp14:editId="4773B780">
                        <wp:simplePos x="0" y="0"/>
                        <wp:positionH relativeFrom="column">
                          <wp:posOffset>0</wp:posOffset>
                        </wp:positionH>
                        <wp:positionV relativeFrom="paragraph">
                          <wp:posOffset>252730</wp:posOffset>
                        </wp:positionV>
                        <wp:extent cx="1273387" cy="716280"/>
                        <wp:effectExtent l="0" t="0" r="3175" b="7620"/>
                        <wp:wrapNone/>
                        <wp:docPr id="7" name="Picture 7" descr="Image result for utah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utah national par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387" cy="716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2" w:type="dxa"/>
                </w:tcPr>
                <w:p w14:paraId="09235476" w14:textId="7459FE44" w:rsidR="00F51C50" w:rsidRDefault="044337B2" w:rsidP="00F51C50">
                  <w:r>
                    <w:t xml:space="preserve">All </w:t>
                  </w:r>
                  <w:r w:rsidR="007B120D">
                    <w:t xml:space="preserve">students </w:t>
                  </w:r>
                  <w:r>
                    <w:t xml:space="preserve">need to be at the practice overnight.  We will travel to Yellow River State Park and hike 13 miles in two days.  We leave WDHS on Saturday morning and return on Sunday afternoon.  This is a great way for everyone to learn how to use our equipment, practice cooking on our stoves and get to know their students!!  </w:t>
                  </w:r>
                  <w:r w:rsidR="007B120D">
                    <w:t xml:space="preserve">Our first practice overnight is scheduled for </w:t>
                  </w:r>
                  <w:r w:rsidR="007B120D" w:rsidRPr="007B120D">
                    <w:rPr>
                      <w:b/>
                    </w:rPr>
                    <w:t xml:space="preserve">November </w:t>
                  </w:r>
                  <w:r w:rsidR="00A01040">
                    <w:rPr>
                      <w:b/>
                    </w:rPr>
                    <w:t>4-5</w:t>
                  </w:r>
                  <w:r w:rsidR="007B120D">
                    <w:t xml:space="preserve"> &amp; our second is </w:t>
                  </w:r>
                  <w:r w:rsidR="007B120D" w:rsidRPr="007B120D">
                    <w:rPr>
                      <w:b/>
                    </w:rPr>
                    <w:t>April 28-29</w:t>
                  </w:r>
                  <w:r w:rsidR="007B120D">
                    <w:t xml:space="preserve">. </w:t>
                  </w:r>
                  <w:r>
                    <w:t xml:space="preserve">    </w:t>
                  </w:r>
                </w:p>
              </w:tc>
            </w:tr>
          </w:tbl>
          <w:p w14:paraId="63798645" w14:textId="77777777" w:rsidR="00F51C50" w:rsidRDefault="044337B2" w:rsidP="00A01040">
            <w:pPr>
              <w:pStyle w:val="Heading2"/>
              <w:spacing w:before="120"/>
            </w:pPr>
            <w:r>
              <w:t>Chores</w:t>
            </w:r>
          </w:p>
          <w:p w14:paraId="4820FD1A" w14:textId="1D8DC3FD" w:rsidR="002B0795" w:rsidRDefault="007B120D">
            <w:r>
              <w:t xml:space="preserve">All </w:t>
            </w:r>
            <w:r w:rsidR="044337B2">
              <w:t>s</w:t>
            </w:r>
            <w:r>
              <w:t>tudents will participate in daily chores set up by their chaperones.</w:t>
            </w:r>
            <w:r w:rsidR="044337B2">
              <w:t xml:space="preserve">  This includes setting up the tents, cooking dinner, purifying water, cleaning up the dishes, and putting everything away before bed.  Most of the chores are simple and will be easy to complete at base camp.  Moving into the backcountry provides new challenges, but a good chore list will help everyone understand what is expected of them.  </w:t>
            </w:r>
          </w:p>
        </w:tc>
        <w:tc>
          <w:tcPr>
            <w:tcW w:w="864" w:type="dxa"/>
          </w:tcPr>
          <w:p w14:paraId="349AA7D6" w14:textId="77777777" w:rsidR="002B0795" w:rsidRDefault="002B0795">
            <w:pPr>
              <w:pStyle w:val="NoSpacing"/>
            </w:pPr>
          </w:p>
        </w:tc>
        <w:tc>
          <w:tcPr>
            <w:tcW w:w="864" w:type="dxa"/>
          </w:tcPr>
          <w:p w14:paraId="2C258AF8" w14:textId="77777777" w:rsidR="002B0795" w:rsidRDefault="002B0795">
            <w:pPr>
              <w:pStyle w:val="NoSpacing"/>
            </w:pPr>
          </w:p>
        </w:tc>
        <w:tc>
          <w:tcPr>
            <w:tcW w:w="6192" w:type="dxa"/>
          </w:tcPr>
          <w:p w14:paraId="375117D9" w14:textId="77777777" w:rsidR="002B0795" w:rsidRDefault="044337B2">
            <w:pPr>
              <w:pStyle w:val="Heading1"/>
              <w:spacing w:before="480"/>
            </w:pPr>
            <w:r>
              <w:t>Discipline</w:t>
            </w:r>
          </w:p>
          <w:p w14:paraId="3D0CABCF" w14:textId="77777777" w:rsidR="002B0795" w:rsidRDefault="044337B2">
            <w:pPr>
              <w:pStyle w:val="Heading2"/>
            </w:pPr>
            <w:r>
              <w:t xml:space="preserve">The overall goal of this trip is to ensure the safety of all students.  We have never had an issue in the past with discipline and hope that continues in 2018.  </w:t>
            </w:r>
          </w:p>
          <w:p w14:paraId="2A280515" w14:textId="77777777" w:rsidR="002B0795" w:rsidRDefault="044337B2">
            <w:r>
              <w:t xml:space="preserve">WDHS Code of Conduct – If a student is in possession of illegal substances they will be sent home on their parent’s dollar.  No student </w:t>
            </w:r>
            <w:proofErr w:type="gramStart"/>
            <w:r>
              <w:t>is allowed</w:t>
            </w:r>
            <w:proofErr w:type="gramEnd"/>
            <w:r>
              <w:t xml:space="preserve"> to be in possession of drugs or alcohol while on this trip.  Any other paraphernalia associated with illegal substances is also banned from this trip.  Again, if a student is caught with these items the parents will be notified and arrangements will be made to send them home.  </w:t>
            </w:r>
          </w:p>
          <w:p w14:paraId="5C57CB26" w14:textId="77777777" w:rsidR="00CF2446" w:rsidRDefault="044337B2">
            <w:r>
              <w:t xml:space="preserve">WDHS Backpacking Bobcats Code of Conduct – Students with an attitude/behavior issue (ex: not following directions or sassing off to an adult) will be put on a 3 - strike system. </w:t>
            </w:r>
          </w:p>
          <w:p w14:paraId="2F194673" w14:textId="77777777" w:rsidR="00CF2446" w:rsidRDefault="044337B2">
            <w:r>
              <w:t>Strike 1 – Extra Chores for the evening (this will include dish duty and clean up)</w:t>
            </w:r>
          </w:p>
          <w:p w14:paraId="77B074DA" w14:textId="77777777" w:rsidR="00CF2446" w:rsidRDefault="044337B2">
            <w:r>
              <w:t xml:space="preserve">Strike 2 – Extra Chores for the length of the trip (this will include dish duty and clean up).  The parents will also be notified of the student’s behavior if cell service permits. </w:t>
            </w:r>
          </w:p>
          <w:p w14:paraId="477FCF8C" w14:textId="77777777" w:rsidR="00CF2446" w:rsidRDefault="044337B2">
            <w:r>
              <w:t xml:space="preserve">Strike 3 – The parents will be notified and arrangements will be made to send them home.  </w:t>
            </w:r>
          </w:p>
        </w:tc>
      </w:tr>
      <w:tr w:rsidR="002B0795" w14:paraId="34A55650" w14:textId="77777777" w:rsidTr="178ACA88">
        <w:trPr>
          <w:trHeight w:hRule="exact" w:val="504"/>
        </w:trPr>
        <w:tc>
          <w:tcPr>
            <w:tcW w:w="6192" w:type="dxa"/>
            <w:vAlign w:val="bottom"/>
          </w:tcPr>
          <w:p w14:paraId="6CF6659C" w14:textId="77777777" w:rsidR="002B0795" w:rsidRDefault="178ACA88" w:rsidP="178ACA88">
            <w:pPr>
              <w:pStyle w:val="NoSpacing"/>
              <w:rPr>
                <w:rStyle w:val="PageNumber"/>
              </w:rPr>
            </w:pPr>
            <w:r w:rsidRPr="178ACA88">
              <w:rPr>
                <w:rStyle w:val="PageNumber"/>
              </w:rPr>
              <w:t>2</w:t>
            </w:r>
          </w:p>
        </w:tc>
        <w:tc>
          <w:tcPr>
            <w:tcW w:w="864" w:type="dxa"/>
            <w:vAlign w:val="bottom"/>
          </w:tcPr>
          <w:p w14:paraId="43A502E3" w14:textId="77777777" w:rsidR="002B0795" w:rsidRDefault="002B0795">
            <w:pPr>
              <w:pStyle w:val="NoSpacing"/>
            </w:pPr>
          </w:p>
        </w:tc>
        <w:tc>
          <w:tcPr>
            <w:tcW w:w="864" w:type="dxa"/>
            <w:vAlign w:val="bottom"/>
          </w:tcPr>
          <w:p w14:paraId="2C6CA9FD" w14:textId="77777777" w:rsidR="002B0795" w:rsidRDefault="002B0795">
            <w:pPr>
              <w:pStyle w:val="NoSpacing"/>
            </w:pPr>
          </w:p>
        </w:tc>
        <w:tc>
          <w:tcPr>
            <w:tcW w:w="6192" w:type="dxa"/>
            <w:vAlign w:val="bottom"/>
          </w:tcPr>
          <w:p w14:paraId="5FC21B7C" w14:textId="77777777" w:rsidR="002B0795" w:rsidRDefault="178ACA88" w:rsidP="178ACA88">
            <w:pPr>
              <w:pStyle w:val="NoSpacing"/>
              <w:jc w:val="right"/>
              <w:rPr>
                <w:rStyle w:val="PageNumber"/>
              </w:rPr>
            </w:pPr>
            <w:r w:rsidRPr="178ACA88">
              <w:rPr>
                <w:rStyle w:val="PageNumber"/>
              </w:rPr>
              <w:t>3</w:t>
            </w:r>
          </w:p>
        </w:tc>
      </w:tr>
    </w:tbl>
    <w:p w14:paraId="45ED14FA" w14:textId="77777777" w:rsidR="002B0795" w:rsidRDefault="002B0795">
      <w:pPr>
        <w:pStyle w:val="NoSpacing"/>
      </w:pPr>
    </w:p>
    <w:sectPr w:rsidR="002B079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9B"/>
    <w:rsid w:val="001856AD"/>
    <w:rsid w:val="002158B0"/>
    <w:rsid w:val="002B0795"/>
    <w:rsid w:val="002E7EC7"/>
    <w:rsid w:val="0030609B"/>
    <w:rsid w:val="00374BCD"/>
    <w:rsid w:val="0041274F"/>
    <w:rsid w:val="0044210F"/>
    <w:rsid w:val="00450F7A"/>
    <w:rsid w:val="004F78C2"/>
    <w:rsid w:val="00567381"/>
    <w:rsid w:val="00570DC3"/>
    <w:rsid w:val="006828D5"/>
    <w:rsid w:val="006C1E35"/>
    <w:rsid w:val="00713AF6"/>
    <w:rsid w:val="00754FF0"/>
    <w:rsid w:val="007B120D"/>
    <w:rsid w:val="007E0AD0"/>
    <w:rsid w:val="00830907"/>
    <w:rsid w:val="00844740"/>
    <w:rsid w:val="009320EE"/>
    <w:rsid w:val="00940ED7"/>
    <w:rsid w:val="00942EA3"/>
    <w:rsid w:val="00961C7E"/>
    <w:rsid w:val="009E55A3"/>
    <w:rsid w:val="00A01040"/>
    <w:rsid w:val="00A446C3"/>
    <w:rsid w:val="00A8239F"/>
    <w:rsid w:val="00AA1C2D"/>
    <w:rsid w:val="00C52916"/>
    <w:rsid w:val="00C72724"/>
    <w:rsid w:val="00C8293C"/>
    <w:rsid w:val="00CA332E"/>
    <w:rsid w:val="00CA585C"/>
    <w:rsid w:val="00CF2446"/>
    <w:rsid w:val="00D14DF7"/>
    <w:rsid w:val="00E423CF"/>
    <w:rsid w:val="00E51F30"/>
    <w:rsid w:val="00E548BF"/>
    <w:rsid w:val="00E61E92"/>
    <w:rsid w:val="00EC2F4B"/>
    <w:rsid w:val="00F05112"/>
    <w:rsid w:val="00F51C50"/>
    <w:rsid w:val="044337B2"/>
    <w:rsid w:val="120F7DB9"/>
    <w:rsid w:val="178ACA88"/>
    <w:rsid w:val="77E49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137B97"/>
  <w15:chartTrackingRefBased/>
  <w15:docId w15:val="{A5D713FA-2146-479C-889C-61C5AE8C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961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C7E"/>
    <w:rPr>
      <w:rFonts w:ascii="Segoe UI" w:hAnsi="Segoe UI" w:cs="Segoe UI"/>
      <w:sz w:val="18"/>
      <w:szCs w:val="18"/>
    </w:rPr>
  </w:style>
  <w:style w:type="character" w:styleId="Hyperlink">
    <w:name w:val="Hyperlink"/>
    <w:basedOn w:val="DefaultParagraphFont"/>
    <w:uiPriority w:val="99"/>
    <w:unhideWhenUsed/>
    <w:rsid w:val="00713AF6"/>
    <w:rPr>
      <w:color w:val="4F8797" w:themeColor="hyperlink"/>
      <w:u w:val="single"/>
    </w:rPr>
  </w:style>
  <w:style w:type="character" w:customStyle="1" w:styleId="UnresolvedMention">
    <w:name w:val="Unresolved Mention"/>
    <w:basedOn w:val="DefaultParagraphFont"/>
    <w:uiPriority w:val="99"/>
    <w:semiHidden/>
    <w:unhideWhenUsed/>
    <w:rsid w:val="00713A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elia.zangara@wdbqschools.org"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cel\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50EE35A9004352A4BA95A24AEEDF28"/>
        <w:category>
          <w:name w:val="General"/>
          <w:gallery w:val="placeholder"/>
        </w:category>
        <w:types>
          <w:type w:val="bbPlcHdr"/>
        </w:types>
        <w:behaviors>
          <w:behavior w:val="content"/>
        </w:behaviors>
        <w:guid w:val="{94AC501A-0F79-4342-A761-A5E04957FB04}"/>
      </w:docPartPr>
      <w:docPartBody>
        <w:p w:rsidR="00601B5A" w:rsidRDefault="00E26E6B">
          <w:pPr>
            <w:pStyle w:val="6350EE35A9004352A4BA95A24AEEDF2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E6B"/>
    <w:rsid w:val="00601B5A"/>
    <w:rsid w:val="00E2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1FD591804426AB0588A668ABBAA8C">
    <w:name w:val="4B51FD591804426AB0588A668ABBAA8C"/>
  </w:style>
  <w:style w:type="paragraph" w:customStyle="1" w:styleId="C74568B8C26645B6936B1421F5D23DE2">
    <w:name w:val="C74568B8C26645B6936B1421F5D23DE2"/>
  </w:style>
  <w:style w:type="paragraph" w:customStyle="1" w:styleId="3235E3D49FFB42E981941E065B80E620">
    <w:name w:val="3235E3D49FFB42E981941E065B80E620"/>
  </w:style>
  <w:style w:type="paragraph" w:customStyle="1" w:styleId="20F579FC1EF3410CA05AA36D31E988D9">
    <w:name w:val="20F579FC1EF3410CA05AA36D31E988D9"/>
  </w:style>
  <w:style w:type="paragraph" w:customStyle="1" w:styleId="9491422C48444F9AABEBA7EADFCD2B29">
    <w:name w:val="9491422C48444F9AABEBA7EADFCD2B29"/>
  </w:style>
  <w:style w:type="paragraph" w:customStyle="1" w:styleId="6350EE35A9004352A4BA95A24AEEDF28">
    <w:name w:val="6350EE35A9004352A4BA95A24AEEDF28"/>
  </w:style>
  <w:style w:type="paragraph" w:customStyle="1" w:styleId="534FCAE776964B83AD3480911A526097">
    <w:name w:val="534FCAE776964B83AD3480911A526097"/>
  </w:style>
  <w:style w:type="paragraph" w:customStyle="1" w:styleId="283D7A7D485B45648F290CF288EE167B">
    <w:name w:val="283D7A7D485B45648F290CF288EE167B"/>
  </w:style>
  <w:style w:type="paragraph" w:customStyle="1" w:styleId="5CF97BA7EAD246F99FB9853FA3AB7157">
    <w:name w:val="5CF97BA7EAD246F99FB9853FA3AB7157"/>
  </w:style>
  <w:style w:type="paragraph" w:customStyle="1" w:styleId="F323E497220942B98405CBE43E308C66">
    <w:name w:val="F323E497220942B98405CBE43E308C66"/>
  </w:style>
  <w:style w:type="paragraph" w:customStyle="1" w:styleId="71D4D51F5D804305A341DDA04EA53038">
    <w:name w:val="71D4D51F5D804305A341DDA04EA53038"/>
  </w:style>
  <w:style w:type="paragraph" w:customStyle="1" w:styleId="3A3D80BE209346AB85BFFBC8F08D7D2A">
    <w:name w:val="3A3D80BE209346AB85BFFBC8F08D7D2A"/>
  </w:style>
  <w:style w:type="paragraph" w:customStyle="1" w:styleId="EF7065968C734FD199DC578FA6BB67A8">
    <w:name w:val="EF7065968C734FD199DC578FA6BB67A8"/>
  </w:style>
  <w:style w:type="paragraph" w:customStyle="1" w:styleId="AE83AC9BD27347B5A950E86E2360D5A4">
    <w:name w:val="AE83AC9BD27347B5A950E86E2360D5A4"/>
  </w:style>
  <w:style w:type="paragraph" w:customStyle="1" w:styleId="8450A1BEDF7E4C8C93C44AC8FB5576AB">
    <w:name w:val="8450A1BEDF7E4C8C93C44AC8FB5576AB"/>
  </w:style>
  <w:style w:type="paragraph" w:customStyle="1" w:styleId="8627BB76D6554AB4BF113E74B896F3D2">
    <w:name w:val="8627BB76D6554AB4BF113E74B896F3D2"/>
  </w:style>
  <w:style w:type="paragraph" w:customStyle="1" w:styleId="C970A1D1E2D843F6B9174ACCA5E0D0AC">
    <w:name w:val="C970A1D1E2D843F6B9174ACCA5E0D0AC"/>
  </w:style>
  <w:style w:type="paragraph" w:customStyle="1" w:styleId="357313D062A4423F97220CFB2E55B808">
    <w:name w:val="357313D062A4423F97220CFB2E55B808"/>
  </w:style>
  <w:style w:type="paragraph" w:customStyle="1" w:styleId="6B957648AC4A4B54ABEA4FD989FA6019">
    <w:name w:val="6B957648AC4A4B54ABEA4FD989FA6019"/>
  </w:style>
  <w:style w:type="paragraph" w:customStyle="1" w:styleId="2E82B13F1D67486D9557B0BB1BF398AA">
    <w:name w:val="2E82B13F1D67486D9557B0BB1BF398AA"/>
  </w:style>
  <w:style w:type="paragraph" w:customStyle="1" w:styleId="5FC78EF3B2E24740858F0ECFDDCB4BEA">
    <w:name w:val="5FC78EF3B2E24740858F0ECFDDCB4BEA"/>
    <w:rsid w:val="00E26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FC7EE62D-93A4-434F-9C3D-39BC3011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64</TotalTime>
  <Pages>4</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Backpacking Bobcats</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Cece Zangara</dc:creator>
  <cp:keywords/>
  <dc:description/>
  <cp:lastModifiedBy>Cecelia Zangara</cp:lastModifiedBy>
  <cp:revision>12</cp:revision>
  <cp:lastPrinted>2017-09-12T21:36:00Z</cp:lastPrinted>
  <dcterms:created xsi:type="dcterms:W3CDTF">2017-09-24T19:44:00Z</dcterms:created>
  <dcterms:modified xsi:type="dcterms:W3CDTF">2017-09-26T13:00:00Z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